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F50" w:rsidRDefault="001B3F50">
      <w:r w:rsidRPr="00F00BB2">
        <w:rPr>
          <w:noProof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86.75pt;height:281.25pt;visibility:visible">
            <v:imagedata r:id="rId6" o:title=""/>
          </v:shape>
        </w:pict>
      </w:r>
    </w:p>
    <w:sectPr w:rsidR="001B3F50" w:rsidSect="009D002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3F50" w:rsidRDefault="001B3F50" w:rsidP="0056761D">
      <w:pPr>
        <w:spacing w:after="0" w:line="240" w:lineRule="auto"/>
      </w:pPr>
      <w:r>
        <w:separator/>
      </w:r>
    </w:p>
  </w:endnote>
  <w:endnote w:type="continuationSeparator" w:id="0">
    <w:p w:rsidR="001B3F50" w:rsidRDefault="001B3F50" w:rsidP="00567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F50" w:rsidRDefault="001B3F5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F50" w:rsidRDefault="001B3F5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F50" w:rsidRDefault="001B3F5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3F50" w:rsidRDefault="001B3F50" w:rsidP="0056761D">
      <w:pPr>
        <w:spacing w:after="0" w:line="240" w:lineRule="auto"/>
      </w:pPr>
      <w:r>
        <w:separator/>
      </w:r>
    </w:p>
  </w:footnote>
  <w:footnote w:type="continuationSeparator" w:id="0">
    <w:p w:rsidR="001B3F50" w:rsidRDefault="001B3F50" w:rsidP="005676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F50" w:rsidRDefault="001B3F5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F50" w:rsidRDefault="001B3F50">
    <w:pPr>
      <w:pStyle w:val="Header"/>
    </w:pPr>
    <w:bookmarkStart w:id="0" w:name="_GoBack"/>
    <w:bookmarkEnd w:id="0"/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F50" w:rsidRDefault="001B3F5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06639"/>
    <w:rsid w:val="001B3F50"/>
    <w:rsid w:val="00510BF1"/>
    <w:rsid w:val="00560147"/>
    <w:rsid w:val="0056761D"/>
    <w:rsid w:val="005E0390"/>
    <w:rsid w:val="00672FE8"/>
    <w:rsid w:val="006D092D"/>
    <w:rsid w:val="009D002B"/>
    <w:rsid w:val="00BE140A"/>
    <w:rsid w:val="00CF2B49"/>
    <w:rsid w:val="00E06639"/>
    <w:rsid w:val="00F00B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002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67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6761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5676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6761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676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6761D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0</Words>
  <Characters>1</Characters>
  <Application>Microsoft Office Outlook</Application>
  <DocSecurity>0</DocSecurity>
  <Lines>0</Lines>
  <Paragraphs>0</Paragraphs>
  <ScaleCrop>false</ScaleCrop>
  <Company>Princess Alexandra Hospital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Brambilla Giovanni (RQW) Pr Alexandra Hosp Tr</dc:creator>
  <cp:keywords/>
  <dc:description/>
  <cp:lastModifiedBy>GioVero</cp:lastModifiedBy>
  <cp:revision>2</cp:revision>
  <dcterms:created xsi:type="dcterms:W3CDTF">2013-05-13T13:20:00Z</dcterms:created>
  <dcterms:modified xsi:type="dcterms:W3CDTF">2013-05-13T13:20:00Z</dcterms:modified>
</cp:coreProperties>
</file>